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recipientData.xml" ContentType="application/vnd.ms-word.mailMergeRecipientData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1F9CF" w14:textId="6C3D53DC" w:rsidR="00AB4819" w:rsidRDefault="00AB4819"/>
    <w:p w14:paraId="07C70E0B" w14:textId="4F5A6BAB" w:rsidR="006470C0" w:rsidRDefault="00BA7BD0" w:rsidP="00BA7BD0">
      <w:pPr>
        <w:spacing w:after="0"/>
      </w:pPr>
      <w:r>
        <w:rPr>
          <w:noProof/>
          <w:color w:val="000000"/>
        </w:rPr>
        <w:t>{titreNomPrenom}</w:t>
      </w:r>
    </w:p>
    <w:p w14:paraId="72528EF4" w14:textId="1026C17F" w:rsidR="00BA7BD0" w:rsidRDefault="00BA7BD0" w:rsidP="00BA7BD0">
      <w:pPr>
        <w:spacing w:after="0"/>
      </w:pPr>
      <w:r>
        <w:rPr>
          <w:noProof/>
          <w:color w:val="000000"/>
        </w:rPr>
        <w:t>{adresseRue}</w:t>
      </w:r>
    </w:p>
    <w:p w14:paraId="15532DCD" w14:textId="27566C0E" w:rsidR="006470C0" w:rsidRDefault="00BA7BD0" w:rsidP="00BA7BD0">
      <w:pPr>
        <w:spacing w:after="0"/>
      </w:pPr>
      <w:r>
        <w:rPr>
          <w:noProof/>
          <w:color w:val="000000"/>
        </w:rPr>
        <w:t>{codePostal}</w:t>
      </w:r>
      <w:r>
        <w:rPr>
          <w:color w:val="000000"/>
        </w:rPr>
        <w:t xml:space="preserve"> </w:t>
      </w:r>
      <w:r>
        <w:rPr>
          <w:noProof/>
          <w:color w:val="000000"/>
        </w:rPr>
        <w:t>{ville}</w:t>
      </w:r>
    </w:p>
    <w:p w14:paraId="0F100C76" w14:textId="046BA023" w:rsidR="00BA7BD0" w:rsidRDefault="00BA7BD0"/>
    <w:p w14:paraId="2FEB1D95" w14:textId="69DA9FD0" w:rsidR="00BA7BD0" w:rsidRDefault="00BA7BD0"/>
    <w:p w14:paraId="0331E1BB" w14:textId="77777777" w:rsidR="00BA7BD0" w:rsidRDefault="00BA7BD0"/>
    <w:p w14:paraId="095390B2" w14:textId="65E2BF59" w:rsidR="008C2716" w:rsidRDefault="008C2716" w:rsidP="006470C0">
      <w:pPr>
        <w:spacing w:after="0"/>
        <w:jc w:val="right"/>
      </w:pPr>
    </w:p>
    <w:p w14:paraId="46D3AC7F" w14:textId="084CC173" w:rsidR="008C2716" w:rsidRDefault="006470C0" w:rsidP="006470C0">
      <w:pPr>
        <w:spacing w:after="0"/>
        <w:jc w:val="right"/>
      </w:pPr>
      <w:r>
        <w:rPr>
          <w:color w:val="000000"/>
        </w:rPr>
        <w:t>Pôle Santé Travail</w:t>
      </w:r>
    </w:p>
    <w:p w14:paraId="5B521DC4" w14:textId="77777777" w:rsidR="006470C0" w:rsidRDefault="006470C0" w:rsidP="006470C0">
      <w:pPr>
        <w:spacing w:after="0"/>
        <w:jc w:val="right"/>
      </w:pPr>
      <w:r>
        <w:rPr>
          <w:color w:val="000000"/>
        </w:rPr>
        <w:t>72 rue des sureaux</w:t>
      </w:r>
    </w:p>
    <w:p w14:paraId="784CC423" w14:textId="77777777" w:rsidR="006470C0" w:rsidRDefault="006470C0" w:rsidP="006470C0">
      <w:pPr>
        <w:spacing w:after="0"/>
        <w:jc w:val="right"/>
      </w:pPr>
      <w:r>
        <w:rPr>
          <w:color w:val="000000"/>
        </w:rPr>
        <w:t xml:space="preserve">Parc du </w:t>
      </w:r>
      <w:proofErr w:type="spellStart"/>
      <w:r>
        <w:rPr>
          <w:color w:val="000000"/>
        </w:rPr>
        <w:t>Mélantois</w:t>
      </w:r>
      <w:proofErr w:type="spellEnd"/>
    </w:p>
    <w:p w14:paraId="03A612ED" w14:textId="02439B9A" w:rsidR="006470C0" w:rsidRDefault="006470C0" w:rsidP="006470C0">
      <w:pPr>
        <w:spacing w:after="0"/>
        <w:jc w:val="right"/>
      </w:pPr>
      <w:r>
        <w:rPr>
          <w:color w:val="000000"/>
        </w:rPr>
        <w:t>59262 Sainghin-en-Mélantois</w:t>
      </w:r>
    </w:p>
    <w:p w14:paraId="76B5233B" w14:textId="4D3F96FC" w:rsidR="006470C0" w:rsidRDefault="006470C0" w:rsidP="006470C0">
      <w:pPr>
        <w:spacing w:after="0"/>
        <w:jc w:val="right"/>
      </w:pPr>
    </w:p>
    <w:p w14:paraId="1B90286D" w14:textId="77777777" w:rsidR="00BA7BD0" w:rsidRDefault="00BA7BD0" w:rsidP="006470C0">
      <w:pPr>
        <w:spacing w:after="0"/>
        <w:jc w:val="right"/>
      </w:pPr>
    </w:p>
    <w:p w14:paraId="3F104D10" w14:textId="77777777" w:rsidR="00BA7BD0" w:rsidRDefault="00BA7BD0" w:rsidP="006470C0">
      <w:pPr>
        <w:spacing w:after="0"/>
        <w:jc w:val="right"/>
      </w:pPr>
    </w:p>
    <w:p w14:paraId="3B2DB5FA" w14:textId="5DE92210" w:rsidR="006470C0" w:rsidRDefault="006470C0" w:rsidP="006470C0">
      <w:pPr>
        <w:spacing w:after="0"/>
        <w:jc w:val="right"/>
      </w:pPr>
      <w:r>
        <w:rPr>
          <w:color w:val="000000"/>
        </w:rPr>
        <w:t xml:space="preserve">Lesquin, le </w:t>
      </w:r>
      <w:r>
        <w:rPr>
          <w:noProof/>
          <w:color w:val="000000"/>
        </w:rPr>
        <w:t>{dateDocument}</w:t>
      </w:r>
    </w:p>
    <w:p w14:paraId="1091CB54" w14:textId="44321069" w:rsidR="006470C0" w:rsidRDefault="006470C0" w:rsidP="006470C0">
      <w:pPr>
        <w:spacing w:after="0"/>
        <w:jc w:val="right"/>
      </w:pPr>
    </w:p>
    <w:p w14:paraId="4FAC5D24" w14:textId="227E157B" w:rsidR="006470C0" w:rsidRDefault="006470C0" w:rsidP="006470C0">
      <w:pPr>
        <w:spacing w:after="0"/>
        <w:jc w:val="right"/>
      </w:pPr>
    </w:p>
    <w:p w14:paraId="5A0ADCA2" w14:textId="6DBF2198" w:rsidR="006470C0" w:rsidRDefault="006470C0"/>
    <w:p w14:paraId="5878AFE4" w14:textId="2900986B" w:rsidR="006470C0" w:rsidRDefault="006470C0"/>
    <w:p w14:paraId="16E40B81" w14:textId="77777777" w:rsidR="006470C0" w:rsidRDefault="006470C0"/>
    <w:p w14:paraId="68666576" w14:textId="62E6BF62" w:rsidR="008C2716" w:rsidRDefault="008C2716" w:rsidP="00BA7BD0">
      <w:pPr>
        <w:jc w:val="both"/>
      </w:pPr>
      <w:r>
        <w:rPr>
          <w:color w:val="000000"/>
        </w:rPr>
        <w:t>Je soussigné, {titreNomPrenom}, embauché depuis le {dateEmbauche} chez Envie2e Nord, demande à Pôle Santé Travail de transmettre à {contactRh} ({emailContactRh}), la dernière fiche d’aptitude passée avec mon ancien employeur sur un poste similaire.</w:t>
      </w:r>
      <w:r>
        <w:rPr>
          <w:b/>
          <w:bCs/>
          <w:noProof/>
          <w:color w:val="000000"/>
        </w:rPr>
      </w:r>
      <w:r>
        <w:rPr>
          <w:color w:val="000000"/>
        </w:rPr>
      </w:r>
      <w:r>
        <w:rPr>
          <w:b/>
          <w:bCs/>
          <w:noProof/>
          <w:color w:val="000000"/>
        </w:rPr>
      </w:r>
      <w:r w:rsidR="006470C0" w:rsidRPr="006470C0">
        <w:rPr>
          <w:color w:val="000000"/>
        </w:rPr>
      </w:r>
      <w:r>
        <w:rPr>
          <w:color w:val="000000"/>
        </w:rPr>
      </w:r>
      <w:r w:rsidR="006470C0">
        <w:rPr>
          <w:color w:val="000000"/>
        </w:rPr>
      </w:r>
    </w:p>
    <w:p w14:paraId="3F02AD71" w14:textId="64C4A662" w:rsidR="006470C0" w:rsidRDefault="006470C0"/>
    <w:p w14:paraId="672FF1BD" w14:textId="3559CE55" w:rsidR="006470C0" w:rsidRDefault="006470C0"/>
    <w:p w14:paraId="514D5138" w14:textId="01737AB6" w:rsidR="006470C0" w:rsidRDefault="006470C0">
      <w:r>
        <w:rPr>
          <w:color w:val="000000"/>
        </w:rPr>
        <w:t>Pour faire valoir ce que de droit,</w:t>
      </w:r>
    </w:p>
    <w:p w14:paraId="463745E6" w14:textId="518161B8" w:rsidR="006470C0" w:rsidRDefault="006470C0"/>
    <w:p w14:paraId="34DAFFB3" w14:textId="50903FAE" w:rsidR="006470C0" w:rsidRDefault="006470C0"/>
    <w:p w14:paraId="48E7E541" w14:textId="7C3322A2" w:rsidR="006470C0" w:rsidRPr="00BA7BD0" w:rsidRDefault="00BA7BD0" w:rsidP="00BA7BD0">
      <w:pPr>
        <w:jc w:val="right"/>
        <w:rPr>
          <w:b/>
          <w:bCs/>
        </w:rPr>
      </w:pPr>
      <w:r>
        <w:rPr>
          <w:b/>
          <w:bCs/>
          <w:noProof/>
          <w:color w:val="000000"/>
        </w:rPr>
        <w:t>{nomPrenom}</w:t>
      </w:r>
    </w:p>
    <w:sectPr w:rsidR="006470C0" w:rsidRPr="00BA7BD0" w:rsidSect="00BA7BD0">
      <w:headerReference w:type="default" r:id="rId1"/>
      <w:footerReference w:type="default" r:id="rId12"/>
      <w:pgSz w:w="11906" w:h="16838" w:code="9"/>
      <w:pgMar w:top="709" w:right="849" w:bottom="1361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BB71" w14:textId="77777777" w:rsidR="008C2716" w:rsidRDefault="008C2716" w:rsidP="00626EF0">
      <w:pPr>
        <w:spacing w:after="0" w:line="240" w:lineRule="auto"/>
      </w:pPr>
      <w:r>
        <w:separator/>
      </w:r>
    </w:p>
  </w:endnote>
  <w:endnote w:type="continuationSeparator" w:id="0">
    <w:p w14:paraId="06D2A1EC" w14:textId="77777777" w:rsidR="008C2716" w:rsidRDefault="008C2716" w:rsidP="00626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962F3" w14:textId="77777777" w:rsidR="008C2716" w:rsidRDefault="008C2716" w:rsidP="00626EF0">
      <w:pPr>
        <w:spacing w:after="0" w:line="240" w:lineRule="auto"/>
      </w:pPr>
      <w:r>
        <w:separator/>
      </w:r>
    </w:p>
  </w:footnote>
  <w:footnote w:type="continuationSeparator" w:id="0">
    <w:p w14:paraId="517AFAB5" w14:textId="77777777" w:rsidR="008C2716" w:rsidRDefault="008C2716" w:rsidP="00626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127255749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 "/>
    <w:dataSource r:id="rId2"/>
    <w:viewMergedData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3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Poste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recipientData r:id="rId4"/>
    </w:odso>
  </w:mailMerge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16"/>
    <w:rsid w:val="000375BF"/>
    <w:rsid w:val="0007290E"/>
    <w:rsid w:val="00244237"/>
    <w:rsid w:val="00330C3C"/>
    <w:rsid w:val="003752EA"/>
    <w:rsid w:val="003E0864"/>
    <w:rsid w:val="0058509D"/>
    <w:rsid w:val="005B4B8B"/>
    <w:rsid w:val="00626EF0"/>
    <w:rsid w:val="006470C0"/>
    <w:rsid w:val="008C2716"/>
    <w:rsid w:val="008C7252"/>
    <w:rsid w:val="0090136B"/>
    <w:rsid w:val="00946633"/>
    <w:rsid w:val="00A55E61"/>
    <w:rsid w:val="00AB4819"/>
    <w:rsid w:val="00B26EB9"/>
    <w:rsid w:val="00B67DA9"/>
    <w:rsid w:val="00B82FF0"/>
    <w:rsid w:val="00B92F28"/>
    <w:rsid w:val="00BA7BD0"/>
    <w:rsid w:val="00DF2591"/>
    <w:rsid w:val="00E90C2B"/>
    <w:rsid w:val="00FB0496"/>
    <w:rsid w:val="00FE1FF9"/>
    <w:rsid w:val="00FE6CC7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B8326"/>
  <w15:docId w15:val="{4B8F207F-0E53-447B-8937-4E9B6B6A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2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6EF0"/>
  </w:style>
  <w:style w:type="paragraph" w:styleId="Pieddepage">
    <w:name w:val="footer"/>
    <w:basedOn w:val="Normal"/>
    <w:link w:val="PieddepageCar"/>
    <w:uiPriority w:val="99"/>
    <w:unhideWhenUsed/>
    <w:rsid w:val="00626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6EF0"/>
  </w:style>
  <w:style w:type="paragraph" w:styleId="Textedebulles">
    <w:name w:val="Balloon Text"/>
    <w:basedOn w:val="Normal"/>
    <w:link w:val="TextedebullesCar"/>
    <w:uiPriority w:val="99"/>
    <w:semiHidden/>
    <w:unhideWhenUsed/>
    <w:rsid w:val="00626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6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2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3" Type="http://schemas.openxmlformats.org/officeDocument/2006/relationships/mailMergeSource" Target="file:///T:\Bdd_Salaries\Prov_Publi.xls" TargetMode="External"/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attachedTemplate" Target="file:///C:\Users\frank.delnatte\Documents\Mod&#232;les%20Office%20personnalis&#233;s\Courrier%20Envie%202e%20Nord.dotx" TargetMode="External"/><Relationship Id="rId4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7B07FF484EC6479285342A04008DDE" ma:contentTypeVersion="2" ma:contentTypeDescription="Crée un document." ma:contentTypeScope="" ma:versionID="7c3685f538bea090a45a9b4c2a14f122">
  <xsd:schema xmlns:xsd="http://www.w3.org/2001/XMLSchema" xmlns:xs="http://www.w3.org/2001/XMLSchema" xmlns:p="http://schemas.microsoft.com/office/2006/metadata/properties" xmlns:ns3="d6a74807-310b-4a8b-b381-a9e71ef9e2f7" targetNamespace="http://schemas.microsoft.com/office/2006/metadata/properties" ma:root="true" ma:fieldsID="f8bac11d765b339459a5c4acaa9de5d8" ns3:_="">
    <xsd:import namespace="d6a74807-310b-4a8b-b381-a9e71ef9e2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74807-310b-4a8b-b381-a9e71ef9e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78B1B8-CDFF-409E-971B-9ECE363E80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7E7A9B-E517-41C4-92ED-037B778BF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a74807-310b-4a8b-b381-a9e71ef9e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3EA77A-D377-4711-9C09-AB1C21FF4D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 Envie 2e Nord.dotx</Template>
  <TotalTime>29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DELNATTE</dc:creator>
  <cp:lastModifiedBy>Frank DELNATTE</cp:lastModifiedBy>
  <cp:revision>3</cp:revision>
  <cp:lastPrinted>2023-08-14T06:52:00Z</cp:lastPrinted>
  <dcterms:created xsi:type="dcterms:W3CDTF">2024-08-22T09:23:00Z</dcterms:created>
  <dcterms:modified xsi:type="dcterms:W3CDTF">2024-08-23T08:47:00Z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0x0101006F7B07FF484EC6479285342A04008DDE</vt:lpwstr>
  </property>
  <property fmtid="{D5CDD505-2E9C-101B-9397-08002B2CF9AE}" pid="3" name="Order">
    <vt:r8>4502800</vt:r8>
  </property>
  <property fmtid="{D5CDD505-2E9C-101B-9397-08002B2CF9AE}" pid="4" name="MediaServiceImageTags">
    <vt:lpwstr/>
  </property>
</Properties>
</file>